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168" w:rsidRDefault="00A91D63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3749675</wp:posOffset>
            </wp:positionV>
            <wp:extent cx="4114800" cy="3072765"/>
            <wp:effectExtent l="19050" t="0" r="0" b="0"/>
            <wp:wrapNone/>
            <wp:docPr id="270" name="Picture 270" descr="Bday invite_V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Bday invite_Villa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3749675</wp:posOffset>
            </wp:positionV>
            <wp:extent cx="4114800" cy="3072765"/>
            <wp:effectExtent l="19050" t="0" r="0" b="0"/>
            <wp:wrapNone/>
            <wp:docPr id="271" name="Picture 271" descr="Bday invite_V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Bday invite_Villa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571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3" type="#_x0000_t202" style="position:absolute;margin-left:452.9pt;margin-top:389.55pt;width:229.05pt;height:106.75pt;z-index:251666432;mso-position-horizontal-relative:page;mso-position-vertical-relative:page" filled="f" stroked="f">
            <v:textbox style="mso-next-textbox:#_x0000_s1283" inset="2.16pt,,2.16pt">
              <w:txbxContent>
                <w:p w:rsidR="00D104F7" w:rsidRPr="00A91D63" w:rsidRDefault="00D104F7" w:rsidP="00D104F7">
                  <w:pPr>
                    <w:pStyle w:val="InvitationalText"/>
                    <w:spacing w:after="0" w:line="240" w:lineRule="auto"/>
                    <w:jc w:val="center"/>
                    <w:rPr>
                      <w:b/>
                      <w:color w:val="548DD4" w:themeColor="text2" w:themeTint="99"/>
                      <w:sz w:val="32"/>
                      <w:szCs w:val="32"/>
                    </w:rPr>
                  </w:pPr>
                  <w:r w:rsidRPr="00A91D63">
                    <w:rPr>
                      <w:b/>
                      <w:color w:val="548DD4" w:themeColor="text2" w:themeTint="99"/>
                      <w:sz w:val="32"/>
                      <w:szCs w:val="32"/>
                    </w:rPr>
                    <w:t>Please join us for</w:t>
                  </w:r>
                </w:p>
                <w:p w:rsidR="00D104F7" w:rsidRPr="00A91D63" w:rsidRDefault="00D104F7" w:rsidP="00D104F7">
                  <w:pPr>
                    <w:pStyle w:val="InvitationalText"/>
                    <w:spacing w:after="0" w:line="240" w:lineRule="auto"/>
                    <w:jc w:val="center"/>
                    <w:rPr>
                      <w:b/>
                      <w:color w:val="548DD4" w:themeColor="text2" w:themeTint="99"/>
                      <w:sz w:val="32"/>
                      <w:szCs w:val="32"/>
                    </w:rPr>
                  </w:pPr>
                  <w:r w:rsidRPr="00A91D63">
                    <w:rPr>
                      <w:b/>
                      <w:color w:val="548DD4" w:themeColor="text2" w:themeTint="99"/>
                      <w:sz w:val="32"/>
                      <w:szCs w:val="32"/>
                    </w:rPr>
                    <w:t>______________ Birthday Party</w:t>
                  </w:r>
                </w:p>
                <w:p w:rsidR="00D104F7" w:rsidRPr="00A91D63" w:rsidRDefault="00D104F7" w:rsidP="00D104F7">
                  <w:pPr>
                    <w:pStyle w:val="InvitationalText"/>
                    <w:spacing w:before="120" w:after="0" w:line="240" w:lineRule="auto"/>
                    <w:jc w:val="left"/>
                    <w:rPr>
                      <w:b/>
                      <w:color w:val="548DD4" w:themeColor="text2" w:themeTint="99"/>
                    </w:rPr>
                  </w:pPr>
                  <w:r w:rsidRPr="00A91D63">
                    <w:rPr>
                      <w:b/>
                      <w:color w:val="548DD4" w:themeColor="text2" w:themeTint="99"/>
                    </w:rPr>
                    <w:t>Date:</w:t>
                  </w:r>
                  <w:r w:rsidRPr="00A91D63">
                    <w:rPr>
                      <w:b/>
                      <w:color w:val="548DD4" w:themeColor="text2" w:themeTint="99"/>
                    </w:rPr>
                    <w:tab/>
                    <w:t>_______________________________</w:t>
                  </w:r>
                </w:p>
                <w:p w:rsidR="00D104F7" w:rsidRPr="00A91D63" w:rsidRDefault="00D104F7" w:rsidP="00D104F7">
                  <w:pPr>
                    <w:pStyle w:val="InvitationalText"/>
                    <w:spacing w:after="0" w:line="240" w:lineRule="auto"/>
                    <w:jc w:val="left"/>
                    <w:rPr>
                      <w:b/>
                      <w:color w:val="548DD4" w:themeColor="text2" w:themeTint="99"/>
                    </w:rPr>
                  </w:pPr>
                  <w:r w:rsidRPr="00A91D63">
                    <w:rPr>
                      <w:b/>
                      <w:color w:val="548DD4" w:themeColor="text2" w:themeTint="99"/>
                    </w:rPr>
                    <w:t>Time:</w:t>
                  </w:r>
                  <w:r w:rsidRPr="00A91D63">
                    <w:rPr>
                      <w:b/>
                      <w:color w:val="548DD4" w:themeColor="text2" w:themeTint="99"/>
                    </w:rPr>
                    <w:tab/>
                    <w:t>_______________________________</w:t>
                  </w:r>
                </w:p>
                <w:p w:rsidR="00D104F7" w:rsidRPr="00A91D63" w:rsidRDefault="00D104F7" w:rsidP="00D104F7">
                  <w:pPr>
                    <w:pStyle w:val="InvitationalText"/>
                    <w:spacing w:after="0" w:line="240" w:lineRule="auto"/>
                    <w:jc w:val="left"/>
                    <w:rPr>
                      <w:b/>
                      <w:color w:val="548DD4" w:themeColor="text2" w:themeTint="99"/>
                    </w:rPr>
                  </w:pPr>
                  <w:r w:rsidRPr="00A91D63">
                    <w:rPr>
                      <w:b/>
                      <w:color w:val="548DD4" w:themeColor="text2" w:themeTint="99"/>
                    </w:rPr>
                    <w:t>RSVP:</w:t>
                  </w:r>
                  <w:r w:rsidRPr="00A91D63">
                    <w:rPr>
                      <w:b/>
                      <w:color w:val="548DD4" w:themeColor="text2" w:themeTint="99"/>
                    </w:rPr>
                    <w:tab/>
                    <w:t>_______________________________</w:t>
                  </w:r>
                </w:p>
              </w:txbxContent>
            </v:textbox>
            <w10:wrap anchorx="page" anchory="page"/>
          </v:shape>
        </w:pict>
      </w:r>
      <w:r w:rsidR="001E5711">
        <w:rPr>
          <w:noProof/>
        </w:rPr>
        <w:pict>
          <v:shape id="_x0000_s1282" type="#_x0000_t202" style="position:absolute;margin-left:54.3pt;margin-top:390.35pt;width:229.05pt;height:106.75pt;z-index:251665408;mso-position-horizontal-relative:page;mso-position-vertical-relative:page" filled="f" stroked="f">
            <v:textbox style="mso-next-textbox:#_x0000_s1282" inset="2.16pt,,2.16pt">
              <w:txbxContent>
                <w:p w:rsidR="00D104F7" w:rsidRPr="00A91D63" w:rsidRDefault="00D104F7" w:rsidP="00D104F7">
                  <w:pPr>
                    <w:pStyle w:val="InvitationalText"/>
                    <w:spacing w:after="0" w:line="240" w:lineRule="auto"/>
                    <w:jc w:val="center"/>
                    <w:rPr>
                      <w:b/>
                      <w:color w:val="548DD4" w:themeColor="text2" w:themeTint="99"/>
                      <w:sz w:val="32"/>
                      <w:szCs w:val="32"/>
                    </w:rPr>
                  </w:pPr>
                  <w:r w:rsidRPr="00A91D63">
                    <w:rPr>
                      <w:b/>
                      <w:color w:val="548DD4" w:themeColor="text2" w:themeTint="99"/>
                      <w:sz w:val="32"/>
                      <w:szCs w:val="32"/>
                    </w:rPr>
                    <w:t>Please join us for</w:t>
                  </w:r>
                </w:p>
                <w:p w:rsidR="00D104F7" w:rsidRPr="00A91D63" w:rsidRDefault="00D104F7" w:rsidP="00D104F7">
                  <w:pPr>
                    <w:pStyle w:val="InvitationalText"/>
                    <w:spacing w:after="0" w:line="240" w:lineRule="auto"/>
                    <w:jc w:val="center"/>
                    <w:rPr>
                      <w:b/>
                      <w:color w:val="548DD4" w:themeColor="text2" w:themeTint="99"/>
                      <w:sz w:val="32"/>
                      <w:szCs w:val="32"/>
                    </w:rPr>
                  </w:pPr>
                  <w:r w:rsidRPr="00A91D63">
                    <w:rPr>
                      <w:b/>
                      <w:color w:val="548DD4" w:themeColor="text2" w:themeTint="99"/>
                      <w:sz w:val="32"/>
                      <w:szCs w:val="32"/>
                    </w:rPr>
                    <w:t>______________ Birthday Party</w:t>
                  </w:r>
                </w:p>
                <w:p w:rsidR="00D104F7" w:rsidRPr="00A91D63" w:rsidRDefault="00D104F7" w:rsidP="00D104F7">
                  <w:pPr>
                    <w:pStyle w:val="InvitationalText"/>
                    <w:spacing w:before="120" w:after="0" w:line="240" w:lineRule="auto"/>
                    <w:jc w:val="left"/>
                    <w:rPr>
                      <w:b/>
                      <w:color w:val="548DD4" w:themeColor="text2" w:themeTint="99"/>
                    </w:rPr>
                  </w:pPr>
                  <w:r w:rsidRPr="00A91D63">
                    <w:rPr>
                      <w:b/>
                      <w:color w:val="548DD4" w:themeColor="text2" w:themeTint="99"/>
                    </w:rPr>
                    <w:t>Date:</w:t>
                  </w:r>
                  <w:r w:rsidRPr="00A91D63">
                    <w:rPr>
                      <w:b/>
                      <w:color w:val="548DD4" w:themeColor="text2" w:themeTint="99"/>
                    </w:rPr>
                    <w:tab/>
                    <w:t>_______________________________</w:t>
                  </w:r>
                </w:p>
                <w:p w:rsidR="00D104F7" w:rsidRPr="00A91D63" w:rsidRDefault="00D104F7" w:rsidP="00D104F7">
                  <w:pPr>
                    <w:pStyle w:val="InvitationalText"/>
                    <w:spacing w:after="0" w:line="240" w:lineRule="auto"/>
                    <w:jc w:val="left"/>
                    <w:rPr>
                      <w:b/>
                      <w:color w:val="548DD4" w:themeColor="text2" w:themeTint="99"/>
                    </w:rPr>
                  </w:pPr>
                  <w:r w:rsidRPr="00A91D63">
                    <w:rPr>
                      <w:b/>
                      <w:color w:val="548DD4" w:themeColor="text2" w:themeTint="99"/>
                    </w:rPr>
                    <w:t>Time:</w:t>
                  </w:r>
                  <w:r w:rsidRPr="00A91D63">
                    <w:rPr>
                      <w:b/>
                      <w:color w:val="548DD4" w:themeColor="text2" w:themeTint="99"/>
                    </w:rPr>
                    <w:tab/>
                    <w:t>_______________________________</w:t>
                  </w:r>
                </w:p>
                <w:p w:rsidR="00D104F7" w:rsidRPr="00A91D63" w:rsidRDefault="00D104F7" w:rsidP="00D104F7">
                  <w:pPr>
                    <w:pStyle w:val="InvitationalText"/>
                    <w:spacing w:after="0" w:line="240" w:lineRule="auto"/>
                    <w:jc w:val="left"/>
                    <w:rPr>
                      <w:b/>
                      <w:color w:val="548DD4" w:themeColor="text2" w:themeTint="99"/>
                    </w:rPr>
                  </w:pPr>
                  <w:r w:rsidRPr="00A91D63">
                    <w:rPr>
                      <w:b/>
                      <w:color w:val="548DD4" w:themeColor="text2" w:themeTint="99"/>
                    </w:rPr>
                    <w:t>RSVP:</w:t>
                  </w:r>
                  <w:r w:rsidRPr="00A91D63">
                    <w:rPr>
                      <w:b/>
                      <w:color w:val="548DD4" w:themeColor="text2" w:themeTint="99"/>
                    </w:rPr>
                    <w:tab/>
                    <w:t>_______________________________</w:t>
                  </w:r>
                </w:p>
              </w:txbxContent>
            </v:textbox>
            <w10:wrap anchorx="page" anchory="page"/>
          </v:shape>
        </w:pict>
      </w:r>
      <w:r w:rsidR="001E5711">
        <w:rPr>
          <w:noProof/>
        </w:rPr>
        <w:pict>
          <v:shape id="_x0000_s1281" type="#_x0000_t202" style="position:absolute;margin-left:452.3pt;margin-top:89.7pt;width:229.05pt;height:106.75pt;z-index:251664384;mso-position-horizontal-relative:page;mso-position-vertical-relative:page" filled="f" stroked="f">
            <v:textbox style="mso-next-textbox:#_x0000_s1281" inset="2.16pt,,2.16pt">
              <w:txbxContent>
                <w:p w:rsidR="00D104F7" w:rsidRPr="00A91D63" w:rsidRDefault="00D104F7" w:rsidP="00D104F7">
                  <w:pPr>
                    <w:pStyle w:val="InvitationalText"/>
                    <w:spacing w:after="0" w:line="240" w:lineRule="auto"/>
                    <w:jc w:val="center"/>
                    <w:rPr>
                      <w:b/>
                      <w:color w:val="548DD4" w:themeColor="text2" w:themeTint="99"/>
                      <w:sz w:val="32"/>
                      <w:szCs w:val="32"/>
                    </w:rPr>
                  </w:pPr>
                  <w:r w:rsidRPr="00A91D63">
                    <w:rPr>
                      <w:b/>
                      <w:color w:val="548DD4" w:themeColor="text2" w:themeTint="99"/>
                      <w:sz w:val="32"/>
                      <w:szCs w:val="32"/>
                    </w:rPr>
                    <w:t>Please join us for</w:t>
                  </w:r>
                </w:p>
                <w:p w:rsidR="00D104F7" w:rsidRPr="00A91D63" w:rsidRDefault="00D104F7" w:rsidP="00D104F7">
                  <w:pPr>
                    <w:pStyle w:val="InvitationalText"/>
                    <w:spacing w:after="0" w:line="240" w:lineRule="auto"/>
                    <w:jc w:val="center"/>
                    <w:rPr>
                      <w:b/>
                      <w:color w:val="548DD4" w:themeColor="text2" w:themeTint="99"/>
                      <w:sz w:val="32"/>
                      <w:szCs w:val="32"/>
                    </w:rPr>
                  </w:pPr>
                  <w:r w:rsidRPr="00A91D63">
                    <w:rPr>
                      <w:b/>
                      <w:color w:val="548DD4" w:themeColor="text2" w:themeTint="99"/>
                      <w:sz w:val="32"/>
                      <w:szCs w:val="32"/>
                    </w:rPr>
                    <w:t>______________ Birthday Party</w:t>
                  </w:r>
                </w:p>
                <w:p w:rsidR="00D104F7" w:rsidRPr="00A91D63" w:rsidRDefault="00D104F7" w:rsidP="00D104F7">
                  <w:pPr>
                    <w:pStyle w:val="InvitationalText"/>
                    <w:spacing w:before="120" w:after="0" w:line="240" w:lineRule="auto"/>
                    <w:jc w:val="left"/>
                    <w:rPr>
                      <w:b/>
                      <w:color w:val="548DD4" w:themeColor="text2" w:themeTint="99"/>
                    </w:rPr>
                  </w:pPr>
                  <w:r w:rsidRPr="00A91D63">
                    <w:rPr>
                      <w:b/>
                      <w:color w:val="548DD4" w:themeColor="text2" w:themeTint="99"/>
                    </w:rPr>
                    <w:t>Date:</w:t>
                  </w:r>
                  <w:r w:rsidRPr="00A91D63">
                    <w:rPr>
                      <w:b/>
                      <w:color w:val="548DD4" w:themeColor="text2" w:themeTint="99"/>
                    </w:rPr>
                    <w:tab/>
                    <w:t>_______________________________</w:t>
                  </w:r>
                </w:p>
                <w:p w:rsidR="00D104F7" w:rsidRPr="00A91D63" w:rsidRDefault="00D104F7" w:rsidP="00D104F7">
                  <w:pPr>
                    <w:pStyle w:val="InvitationalText"/>
                    <w:spacing w:after="0" w:line="240" w:lineRule="auto"/>
                    <w:jc w:val="left"/>
                    <w:rPr>
                      <w:b/>
                      <w:color w:val="548DD4" w:themeColor="text2" w:themeTint="99"/>
                    </w:rPr>
                  </w:pPr>
                  <w:r w:rsidRPr="00A91D63">
                    <w:rPr>
                      <w:b/>
                      <w:color w:val="548DD4" w:themeColor="text2" w:themeTint="99"/>
                    </w:rPr>
                    <w:t>Time:</w:t>
                  </w:r>
                  <w:r w:rsidRPr="00A91D63">
                    <w:rPr>
                      <w:b/>
                      <w:color w:val="548DD4" w:themeColor="text2" w:themeTint="99"/>
                    </w:rPr>
                    <w:tab/>
                    <w:t>_______________________________</w:t>
                  </w:r>
                </w:p>
                <w:p w:rsidR="00D104F7" w:rsidRPr="00A91D63" w:rsidRDefault="00D104F7" w:rsidP="00D104F7">
                  <w:pPr>
                    <w:pStyle w:val="InvitationalText"/>
                    <w:spacing w:after="0" w:line="240" w:lineRule="auto"/>
                    <w:jc w:val="left"/>
                    <w:rPr>
                      <w:b/>
                      <w:color w:val="548DD4" w:themeColor="text2" w:themeTint="99"/>
                    </w:rPr>
                  </w:pPr>
                  <w:r w:rsidRPr="00A91D63">
                    <w:rPr>
                      <w:b/>
                      <w:color w:val="548DD4" w:themeColor="text2" w:themeTint="99"/>
                    </w:rPr>
                    <w:t>RSVP:</w:t>
                  </w:r>
                  <w:r w:rsidRPr="00A91D63">
                    <w:rPr>
                      <w:b/>
                      <w:color w:val="548DD4" w:themeColor="text2" w:themeTint="99"/>
                    </w:rPr>
                    <w:tab/>
                    <w:t>_______________________________</w:t>
                  </w:r>
                </w:p>
              </w:txbxContent>
            </v:textbox>
            <w10:wrap anchorx="page" anchory="page"/>
          </v:shape>
        </w:pict>
      </w:r>
      <w:r w:rsidR="001E5711">
        <w:rPr>
          <w:noProof/>
        </w:rPr>
        <w:pict>
          <v:shape id="_x0000_s1199" type="#_x0000_t202" style="position:absolute;margin-left:53.7pt;margin-top:90.5pt;width:229.05pt;height:106.75pt;z-index:251650048;mso-position-horizontal-relative:page;mso-position-vertical-relative:page" o:regroupid="15" filled="f" stroked="f">
            <v:textbox style="mso-next-textbox:#_x0000_s1199" inset="2.16pt,,2.16pt">
              <w:txbxContent>
                <w:p w:rsidR="00F74584" w:rsidRPr="00A91D63" w:rsidRDefault="00F74584" w:rsidP="00F74584">
                  <w:pPr>
                    <w:pStyle w:val="InvitationalText"/>
                    <w:spacing w:after="0" w:line="240" w:lineRule="auto"/>
                    <w:jc w:val="center"/>
                    <w:rPr>
                      <w:b/>
                      <w:color w:val="548DD4" w:themeColor="text2" w:themeTint="99"/>
                      <w:sz w:val="32"/>
                      <w:szCs w:val="32"/>
                    </w:rPr>
                  </w:pPr>
                  <w:r w:rsidRPr="00A91D63">
                    <w:rPr>
                      <w:b/>
                      <w:color w:val="548DD4" w:themeColor="text2" w:themeTint="99"/>
                      <w:sz w:val="32"/>
                      <w:szCs w:val="32"/>
                    </w:rPr>
                    <w:t>Please join us for</w:t>
                  </w:r>
                </w:p>
                <w:p w:rsidR="00D104F7" w:rsidRPr="00A91D63" w:rsidRDefault="00D104F7" w:rsidP="00F74584">
                  <w:pPr>
                    <w:pStyle w:val="InvitationalText"/>
                    <w:spacing w:after="0" w:line="240" w:lineRule="auto"/>
                    <w:jc w:val="center"/>
                    <w:rPr>
                      <w:b/>
                      <w:color w:val="548DD4" w:themeColor="text2" w:themeTint="99"/>
                      <w:sz w:val="32"/>
                      <w:szCs w:val="32"/>
                    </w:rPr>
                  </w:pPr>
                  <w:r w:rsidRPr="00A91D63">
                    <w:rPr>
                      <w:b/>
                      <w:color w:val="548DD4" w:themeColor="text2" w:themeTint="99"/>
                      <w:sz w:val="32"/>
                      <w:szCs w:val="32"/>
                    </w:rPr>
                    <w:t>______________</w:t>
                  </w:r>
                  <w:r w:rsidR="00F74584" w:rsidRPr="00A91D63">
                    <w:rPr>
                      <w:b/>
                      <w:color w:val="548DD4" w:themeColor="text2" w:themeTint="99"/>
                      <w:sz w:val="32"/>
                      <w:szCs w:val="32"/>
                    </w:rPr>
                    <w:t xml:space="preserve"> </w:t>
                  </w:r>
                  <w:r w:rsidR="007A2168" w:rsidRPr="00A91D63">
                    <w:rPr>
                      <w:b/>
                      <w:color w:val="548DD4" w:themeColor="text2" w:themeTint="99"/>
                      <w:sz w:val="32"/>
                      <w:szCs w:val="32"/>
                    </w:rPr>
                    <w:t>Birthday Party</w:t>
                  </w:r>
                </w:p>
                <w:p w:rsidR="00F74584" w:rsidRPr="00A91D63" w:rsidRDefault="00D104F7" w:rsidP="00D104F7">
                  <w:pPr>
                    <w:pStyle w:val="InvitationalText"/>
                    <w:spacing w:before="120" w:after="0" w:line="240" w:lineRule="auto"/>
                    <w:jc w:val="left"/>
                    <w:rPr>
                      <w:b/>
                      <w:color w:val="548DD4" w:themeColor="text2" w:themeTint="99"/>
                    </w:rPr>
                  </w:pPr>
                  <w:r w:rsidRPr="00A91D63">
                    <w:rPr>
                      <w:b/>
                      <w:color w:val="548DD4" w:themeColor="text2" w:themeTint="99"/>
                    </w:rPr>
                    <w:t>Date:</w:t>
                  </w:r>
                  <w:r w:rsidRPr="00A91D63">
                    <w:rPr>
                      <w:b/>
                      <w:color w:val="548DD4" w:themeColor="text2" w:themeTint="99"/>
                    </w:rPr>
                    <w:tab/>
                    <w:t>_______________________________</w:t>
                  </w:r>
                </w:p>
                <w:p w:rsidR="00D104F7" w:rsidRPr="00A91D63" w:rsidRDefault="00F74584" w:rsidP="00F74584">
                  <w:pPr>
                    <w:pStyle w:val="InvitationalText"/>
                    <w:spacing w:after="0" w:line="240" w:lineRule="auto"/>
                    <w:jc w:val="left"/>
                    <w:rPr>
                      <w:b/>
                      <w:color w:val="548DD4" w:themeColor="text2" w:themeTint="99"/>
                    </w:rPr>
                  </w:pPr>
                  <w:r w:rsidRPr="00A91D63">
                    <w:rPr>
                      <w:b/>
                      <w:color w:val="548DD4" w:themeColor="text2" w:themeTint="99"/>
                    </w:rPr>
                    <w:t>Time:</w:t>
                  </w:r>
                  <w:r w:rsidR="00D104F7" w:rsidRPr="00A91D63">
                    <w:rPr>
                      <w:b/>
                      <w:color w:val="548DD4" w:themeColor="text2" w:themeTint="99"/>
                    </w:rPr>
                    <w:tab/>
                    <w:t>_______________________________</w:t>
                  </w:r>
                </w:p>
                <w:p w:rsidR="00F74584" w:rsidRPr="00A91D63" w:rsidRDefault="00F74584" w:rsidP="00F74584">
                  <w:pPr>
                    <w:pStyle w:val="InvitationalText"/>
                    <w:spacing w:after="0" w:line="240" w:lineRule="auto"/>
                    <w:jc w:val="left"/>
                    <w:rPr>
                      <w:b/>
                      <w:color w:val="548DD4" w:themeColor="text2" w:themeTint="99"/>
                    </w:rPr>
                  </w:pPr>
                  <w:r w:rsidRPr="00A91D63">
                    <w:rPr>
                      <w:b/>
                      <w:color w:val="548DD4" w:themeColor="text2" w:themeTint="99"/>
                    </w:rPr>
                    <w:t>RSVP:</w:t>
                  </w:r>
                  <w:r w:rsidR="00D104F7" w:rsidRPr="00A91D63">
                    <w:rPr>
                      <w:b/>
                      <w:color w:val="548DD4" w:themeColor="text2" w:themeTint="99"/>
                    </w:rPr>
                    <w:tab/>
                    <w:t>_______________________________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3072765"/>
            <wp:effectExtent l="19050" t="0" r="0" b="0"/>
            <wp:wrapNone/>
            <wp:docPr id="269" name="Picture 269" descr="Bday invite_V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Bday invite_Villa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</w:t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5020310</wp:posOffset>
            </wp:positionH>
            <wp:positionV relativeFrom="paragraph">
              <wp:posOffset>0</wp:posOffset>
            </wp:positionV>
            <wp:extent cx="4114800" cy="3072765"/>
            <wp:effectExtent l="19050" t="0" r="0" b="0"/>
            <wp:wrapNone/>
            <wp:docPr id="268" name="Picture 268" descr="Bday invite_V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Bday invite_Villa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B3B">
        <w:br w:type="page"/>
      </w:r>
      <w:r w:rsidR="001E5711">
        <w:rPr>
          <w:noProof/>
        </w:rPr>
        <w:lastRenderedPageBreak/>
        <w:pict>
          <v:shape id="_x0000_s1286" type="#_x0000_t202" style="position:absolute;margin-left:430.2pt;margin-top:519.9pt;width:147.5pt;height:55.35pt;z-index:251669504;mso-position-horizontal-relative:page;mso-position-vertical-relative:page" filled="f" stroked="f">
            <v:textbox style="mso-next-textbox:#_x0000_s1286">
              <w:txbxContent>
                <w:p w:rsidR="00A91D63" w:rsidRPr="00A91D63" w:rsidRDefault="00A91D63" w:rsidP="00A91D63">
                  <w:pPr>
                    <w:pStyle w:val="PartyInformation"/>
                    <w:jc w:val="center"/>
                    <w:rPr>
                      <w:b/>
                      <w:color w:val="548DD4" w:themeColor="text2" w:themeTint="99"/>
                      <w:sz w:val="16"/>
                      <w:szCs w:val="16"/>
                    </w:rPr>
                  </w:pPr>
                  <w:r w:rsidRPr="00A91D63">
                    <w:rPr>
                      <w:b/>
                      <w:color w:val="548DD4" w:themeColor="text2" w:themeTint="99"/>
                      <w:sz w:val="16"/>
                      <w:szCs w:val="16"/>
                    </w:rPr>
                    <w:t>Bowling.  Food.  Fun for everyone!</w:t>
                  </w:r>
                </w:p>
                <w:p w:rsidR="00A91D63" w:rsidRPr="00692B3B" w:rsidRDefault="00A91D63" w:rsidP="00A91D63">
                  <w:pPr>
                    <w:pStyle w:val="PartyInformation"/>
                    <w:jc w:val="center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Village Lanes</w:t>
                  </w:r>
                </w:p>
                <w:p w:rsidR="00A91D63" w:rsidRPr="00692B3B" w:rsidRDefault="00A91D63" w:rsidP="00A91D63">
                  <w:pPr>
                    <w:pStyle w:val="PartyInformation"/>
                    <w:jc w:val="center"/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</w:pPr>
                  <w:r w:rsidRPr="00A91D63"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>www.village</w:t>
                  </w:r>
                  <w:r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>lanes</w:t>
                  </w:r>
                  <w:r w:rsidRPr="00692B3B"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>.com</w:t>
                  </w:r>
                </w:p>
                <w:p w:rsidR="00692B3B" w:rsidRPr="00A91D63" w:rsidRDefault="00692B3B" w:rsidP="00A91D63">
                  <w:pPr>
                    <w:rPr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="001E5711">
        <w:rPr>
          <w:noProof/>
        </w:rPr>
        <w:pict>
          <v:shape id="_x0000_s1285" type="#_x0000_t202" style="position:absolute;margin-left:29.05pt;margin-top:519.8pt;width:147.5pt;height:55.35pt;z-index:251668480;mso-position-horizontal-relative:page;mso-position-vertical-relative:page" filled="f" stroked="f">
            <v:textbox style="mso-next-textbox:#_x0000_s1285">
              <w:txbxContent>
                <w:p w:rsidR="00A91D63" w:rsidRPr="00A91D63" w:rsidRDefault="00A91D63" w:rsidP="00A91D63">
                  <w:pPr>
                    <w:pStyle w:val="PartyInformation"/>
                    <w:jc w:val="center"/>
                    <w:rPr>
                      <w:b/>
                      <w:color w:val="548DD4" w:themeColor="text2" w:themeTint="99"/>
                      <w:sz w:val="16"/>
                      <w:szCs w:val="16"/>
                    </w:rPr>
                  </w:pPr>
                  <w:r w:rsidRPr="00A91D63">
                    <w:rPr>
                      <w:b/>
                      <w:color w:val="548DD4" w:themeColor="text2" w:themeTint="99"/>
                      <w:sz w:val="16"/>
                      <w:szCs w:val="16"/>
                    </w:rPr>
                    <w:t>Bowling.  Food.  Fun for everyone!</w:t>
                  </w:r>
                </w:p>
                <w:p w:rsidR="00A91D63" w:rsidRPr="00692B3B" w:rsidRDefault="00A91D63" w:rsidP="00A91D63">
                  <w:pPr>
                    <w:pStyle w:val="PartyInformation"/>
                    <w:jc w:val="center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Village Lanes</w:t>
                  </w:r>
                </w:p>
                <w:p w:rsidR="00A91D63" w:rsidRPr="00692B3B" w:rsidRDefault="00A91D63" w:rsidP="00A91D63">
                  <w:pPr>
                    <w:pStyle w:val="PartyInformation"/>
                    <w:jc w:val="center"/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</w:pPr>
                  <w:r w:rsidRPr="00A91D63"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>www.village</w:t>
                  </w:r>
                  <w:r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>lanes</w:t>
                  </w:r>
                  <w:r w:rsidRPr="00692B3B"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>.com</w:t>
                  </w:r>
                </w:p>
                <w:p w:rsidR="00692B3B" w:rsidRPr="00A91D63" w:rsidRDefault="00692B3B" w:rsidP="00A91D63">
                  <w:pPr>
                    <w:rPr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="001E5711">
        <w:rPr>
          <w:noProof/>
        </w:rPr>
        <w:pict>
          <v:shape id="_x0000_s1264" type="#_x0000_t202" style="position:absolute;margin-left:25.55pt;margin-top:211.7pt;width:147.5pt;height:55.35pt;z-index:251660288;mso-position-horizontal-relative:page;mso-position-vertical-relative:page" o:regroupid="19" filled="f" stroked="f">
            <v:textbox style="mso-next-textbox:#_x0000_s1264">
              <w:txbxContent>
                <w:p w:rsidR="00A91D63" w:rsidRPr="00A91D63" w:rsidRDefault="00A91D63" w:rsidP="00A91D63">
                  <w:pPr>
                    <w:pStyle w:val="PartyInformation"/>
                    <w:jc w:val="center"/>
                    <w:rPr>
                      <w:b/>
                      <w:color w:val="548DD4" w:themeColor="text2" w:themeTint="99"/>
                      <w:sz w:val="16"/>
                      <w:szCs w:val="16"/>
                    </w:rPr>
                  </w:pPr>
                  <w:r w:rsidRPr="00A91D63">
                    <w:rPr>
                      <w:b/>
                      <w:color w:val="548DD4" w:themeColor="text2" w:themeTint="99"/>
                      <w:sz w:val="16"/>
                      <w:szCs w:val="16"/>
                    </w:rPr>
                    <w:t>Bowling.  Food.  Fun for everyone!</w:t>
                  </w:r>
                </w:p>
                <w:p w:rsidR="00A91D63" w:rsidRPr="00692B3B" w:rsidRDefault="00A91D63" w:rsidP="00A91D63">
                  <w:pPr>
                    <w:pStyle w:val="PartyInformation"/>
                    <w:jc w:val="center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Village Lanes</w:t>
                  </w:r>
                </w:p>
                <w:p w:rsidR="00A91D63" w:rsidRPr="00692B3B" w:rsidRDefault="00A91D63" w:rsidP="00A91D63">
                  <w:pPr>
                    <w:pStyle w:val="PartyInformation"/>
                    <w:jc w:val="center"/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</w:pPr>
                  <w:r w:rsidRPr="00A91D63"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>www.village</w:t>
                  </w:r>
                  <w:r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>lanes</w:t>
                  </w:r>
                  <w:r w:rsidRPr="00692B3B"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>.com</w:t>
                  </w:r>
                </w:p>
                <w:p w:rsidR="00692B3B" w:rsidRPr="00A91D63" w:rsidRDefault="00692B3B" w:rsidP="00A91D63">
                  <w:pPr>
                    <w:rPr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="001E5711">
        <w:rPr>
          <w:noProof/>
        </w:rPr>
        <w:pict>
          <v:shape id="_x0000_s1284" type="#_x0000_t202" style="position:absolute;margin-left:426.7pt;margin-top:211.8pt;width:147.5pt;height:55.35pt;z-index:251667456;mso-position-horizontal-relative:page;mso-position-vertical-relative:page" filled="f" stroked="f">
            <v:textbox style="mso-next-textbox:#_x0000_s1284">
              <w:txbxContent>
                <w:p w:rsidR="00692B3B" w:rsidRPr="00A91D63" w:rsidRDefault="00692B3B" w:rsidP="00692B3B">
                  <w:pPr>
                    <w:pStyle w:val="PartyInformation"/>
                    <w:jc w:val="center"/>
                    <w:rPr>
                      <w:b/>
                      <w:color w:val="548DD4" w:themeColor="text2" w:themeTint="99"/>
                      <w:sz w:val="16"/>
                      <w:szCs w:val="16"/>
                    </w:rPr>
                  </w:pPr>
                  <w:r w:rsidRPr="00A91D63">
                    <w:rPr>
                      <w:b/>
                      <w:color w:val="548DD4" w:themeColor="text2" w:themeTint="99"/>
                      <w:sz w:val="16"/>
                      <w:szCs w:val="16"/>
                    </w:rPr>
                    <w:t>Bowling.  Food.  Fun for everyone!</w:t>
                  </w:r>
                </w:p>
                <w:p w:rsidR="00692B3B" w:rsidRPr="00692B3B" w:rsidRDefault="00A91D63" w:rsidP="00692B3B">
                  <w:pPr>
                    <w:pStyle w:val="PartyInformation"/>
                    <w:jc w:val="center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Village Lanes</w:t>
                  </w:r>
                </w:p>
                <w:p w:rsidR="00692B3B" w:rsidRPr="00692B3B" w:rsidRDefault="00A91D63" w:rsidP="00692B3B">
                  <w:pPr>
                    <w:pStyle w:val="PartyInformation"/>
                    <w:jc w:val="center"/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</w:pPr>
                  <w:r w:rsidRPr="00A91D63"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>www.village</w:t>
                  </w:r>
                  <w:r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>lanes</w:t>
                  </w:r>
                  <w:r w:rsidR="00692B3B" w:rsidRPr="00692B3B"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  <w:r w:rsidR="001E5711">
        <w:rPr>
          <w:noProof/>
        </w:rPr>
        <w:pict>
          <v:rect id="_x0000_s1268" style="position:absolute;margin-left:319.4pt;margin-top:39.85pt;width:39.6pt;height:46.5pt;z-index:251663360;mso-position-horizontal-relative:page;mso-position-vertical-relative:page" o:regroupid="19" filled="f" strokecolor="#506475" strokeweight=".25pt">
            <w10:wrap anchorx="page" anchory="page"/>
          </v:rect>
        </w:pict>
      </w:r>
      <w:r w:rsidR="001E5711">
        <w:rPr>
          <w:noProof/>
        </w:rPr>
        <w:pict>
          <v:shape id="_x0000_s1266" type="#_x0000_t202" style="position:absolute;margin-left:182.45pt;margin-top:123.25pt;width:135.6pt;height:51.35pt;z-index:251662336;mso-position-horizontal-relative:page;mso-position-vertical-relative:page" o:regroupid="19" filled="f" stroked="f">
            <v:textbox style="mso-next-textbox:#_x0000_s1266;mso-fit-shape-to-text:t">
              <w:txbxContent>
                <w:p w:rsidR="001E5711" w:rsidRPr="00B91228" w:rsidRDefault="00E26697">
                  <w:pPr>
                    <w:pStyle w:val="address"/>
                    <w:rPr>
                      <w:color w:val="auto"/>
                      <w:szCs w:val="24"/>
                    </w:rPr>
                  </w:pPr>
                  <w:r>
                    <w:rPr>
                      <w:color w:val="auto"/>
                      <w:szCs w:val="16"/>
                    </w:rPr>
                    <w:t>____________________</w:t>
                  </w:r>
                </w:p>
                <w:p w:rsidR="00E26697" w:rsidRPr="00B91228" w:rsidRDefault="00E26697" w:rsidP="00E26697">
                  <w:pPr>
                    <w:pStyle w:val="address"/>
                    <w:rPr>
                      <w:color w:val="auto"/>
                      <w:szCs w:val="24"/>
                    </w:rPr>
                  </w:pPr>
                  <w:r>
                    <w:rPr>
                      <w:color w:val="auto"/>
                      <w:szCs w:val="16"/>
                    </w:rPr>
                    <w:t>____________________</w:t>
                  </w:r>
                </w:p>
                <w:p w:rsidR="001E5711" w:rsidRPr="00E26697" w:rsidRDefault="00E26697" w:rsidP="00E26697">
                  <w:pPr>
                    <w:pStyle w:val="address"/>
                    <w:rPr>
                      <w:color w:val="auto"/>
                      <w:szCs w:val="24"/>
                    </w:rPr>
                  </w:pPr>
                  <w:r>
                    <w:rPr>
                      <w:color w:val="auto"/>
                      <w:szCs w:val="16"/>
                    </w:rPr>
                    <w:t>____________________</w:t>
                  </w:r>
                </w:p>
              </w:txbxContent>
            </v:textbox>
            <w10:wrap anchorx="page" anchory="page"/>
          </v:shape>
        </w:pict>
      </w:r>
      <w:r w:rsidR="001E5711">
        <w:rPr>
          <w:noProof/>
        </w:rPr>
        <w:pict>
          <v:shape id="_x0000_s1265" type="#_x0000_t202" style="position:absolute;margin-left:30.75pt;margin-top:42.85pt;width:135.6pt;height:36.65pt;z-index:251661312;mso-position-horizontal-relative:page;mso-position-vertical-relative:page" o:regroupid="19" filled="f" stroked="f">
            <v:textbox style="mso-next-textbox:#_x0000_s1265;mso-fit-shape-to-text:t">
              <w:txbxContent>
                <w:p w:rsidR="001E5711" w:rsidRPr="00B91228" w:rsidRDefault="00E26697">
                  <w:pPr>
                    <w:pStyle w:val="ReturnAddress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______________________________</w:t>
                  </w:r>
                </w:p>
                <w:p w:rsidR="00E26697" w:rsidRPr="00B91228" w:rsidRDefault="00E26697" w:rsidP="00E26697">
                  <w:pPr>
                    <w:pStyle w:val="ReturnAddress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______________________________</w:t>
                  </w:r>
                </w:p>
                <w:p w:rsidR="001E5711" w:rsidRPr="00B91228" w:rsidRDefault="00E26697" w:rsidP="00E26697">
                  <w:pPr>
                    <w:pStyle w:val="ReturnAddress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______________________________</w:t>
                  </w:r>
                </w:p>
              </w:txbxContent>
            </v:textbox>
            <w10:wrap anchorx="page" anchory="page"/>
          </v:shape>
        </w:pict>
      </w:r>
      <w:r w:rsidR="001E5711">
        <w:rPr>
          <w:noProof/>
        </w:rPr>
        <w:pict>
          <v:rect id="_x0000_s1261" style="position:absolute;margin-left:319.4pt;margin-top:345.85pt;width:39.6pt;height:46.5pt;z-index:251659264;mso-position-horizontal-relative:page;mso-position-vertical-relative:page" o:regroupid="18" filled="f" strokecolor="#506475" strokeweight=".25pt">
            <w10:wrap anchorx="page" anchory="page"/>
          </v:rect>
        </w:pict>
      </w:r>
      <w:r w:rsidR="001E5711">
        <w:rPr>
          <w:noProof/>
        </w:rPr>
        <w:pict>
          <v:shape id="_x0000_s1259" type="#_x0000_t202" style="position:absolute;margin-left:182.45pt;margin-top:429.25pt;width:135.6pt;height:51.35pt;z-index:251658240;mso-position-horizontal-relative:page;mso-position-vertical-relative:page" o:regroupid="18" filled="f" stroked="f">
            <v:textbox style="mso-next-textbox:#_x0000_s1259;mso-fit-shape-to-text:t">
              <w:txbxContent>
                <w:p w:rsidR="00E26697" w:rsidRPr="00B91228" w:rsidRDefault="00E26697" w:rsidP="00E26697">
                  <w:pPr>
                    <w:pStyle w:val="address"/>
                    <w:rPr>
                      <w:color w:val="auto"/>
                      <w:szCs w:val="24"/>
                    </w:rPr>
                  </w:pPr>
                  <w:r>
                    <w:rPr>
                      <w:color w:val="auto"/>
                      <w:szCs w:val="16"/>
                    </w:rPr>
                    <w:t>____________________</w:t>
                  </w:r>
                </w:p>
                <w:p w:rsidR="00E26697" w:rsidRPr="00B91228" w:rsidRDefault="00E26697" w:rsidP="00E26697">
                  <w:pPr>
                    <w:pStyle w:val="address"/>
                    <w:rPr>
                      <w:color w:val="auto"/>
                      <w:szCs w:val="24"/>
                    </w:rPr>
                  </w:pPr>
                  <w:r>
                    <w:rPr>
                      <w:color w:val="auto"/>
                      <w:szCs w:val="16"/>
                    </w:rPr>
                    <w:t>____________________</w:t>
                  </w:r>
                </w:p>
                <w:p w:rsidR="001E5711" w:rsidRPr="00E26697" w:rsidRDefault="00E26697" w:rsidP="00E26697">
                  <w:pPr>
                    <w:pStyle w:val="address"/>
                    <w:rPr>
                      <w:color w:val="auto"/>
                      <w:szCs w:val="24"/>
                    </w:rPr>
                  </w:pPr>
                  <w:r>
                    <w:rPr>
                      <w:color w:val="auto"/>
                      <w:szCs w:val="16"/>
                    </w:rPr>
                    <w:t>____________________</w:t>
                  </w:r>
                </w:p>
              </w:txbxContent>
            </v:textbox>
            <w10:wrap anchorx="page" anchory="page"/>
          </v:shape>
        </w:pict>
      </w:r>
      <w:r w:rsidR="001E5711">
        <w:rPr>
          <w:noProof/>
        </w:rPr>
        <w:pict>
          <v:shape id="_x0000_s1258" type="#_x0000_t202" style="position:absolute;margin-left:30.75pt;margin-top:348.85pt;width:135.6pt;height:36.65pt;z-index:251657216;mso-position-horizontal-relative:page;mso-position-vertical-relative:page" o:regroupid="18" filled="f" stroked="f">
            <v:textbox style="mso-next-textbox:#_x0000_s1258;mso-fit-shape-to-text:t">
              <w:txbxContent>
                <w:p w:rsidR="00E26697" w:rsidRPr="00B91228" w:rsidRDefault="00E26697" w:rsidP="00E26697">
                  <w:pPr>
                    <w:pStyle w:val="ReturnAddress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______________________________</w:t>
                  </w:r>
                </w:p>
                <w:p w:rsidR="00E26697" w:rsidRPr="00B91228" w:rsidRDefault="00E26697" w:rsidP="00E26697">
                  <w:pPr>
                    <w:pStyle w:val="ReturnAddress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______________________________</w:t>
                  </w:r>
                </w:p>
                <w:p w:rsidR="001E5711" w:rsidRPr="00E26697" w:rsidRDefault="00E26697" w:rsidP="00E26697">
                  <w:pPr>
                    <w:pStyle w:val="ReturnAddress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______________________________</w:t>
                  </w:r>
                </w:p>
              </w:txbxContent>
            </v:textbox>
            <w10:wrap anchorx="page" anchory="page"/>
          </v:shape>
        </w:pict>
      </w:r>
      <w:r w:rsidR="001E5711">
        <w:rPr>
          <w:noProof/>
        </w:rPr>
        <w:pict>
          <v:rect id="_x0000_s1254" style="position:absolute;margin-left:715.4pt;margin-top:39.85pt;width:39.6pt;height:46.5pt;z-index:251656192;mso-position-horizontal-relative:page;mso-position-vertical-relative:page" o:regroupid="17" filled="f" strokecolor="#506475" strokeweight=".25pt">
            <w10:wrap anchorx="page" anchory="page"/>
          </v:rect>
        </w:pict>
      </w:r>
      <w:r w:rsidR="001E5711">
        <w:rPr>
          <w:noProof/>
        </w:rPr>
        <w:pict>
          <v:shape id="_x0000_s1252" type="#_x0000_t202" style="position:absolute;margin-left:578.45pt;margin-top:123.25pt;width:135.6pt;height:51.35pt;z-index:251655168;mso-position-horizontal-relative:page;mso-position-vertical-relative:page" o:regroupid="17" filled="f" stroked="f">
            <v:textbox style="mso-next-textbox:#_x0000_s1252;mso-fit-shape-to-text:t">
              <w:txbxContent>
                <w:p w:rsidR="009C781C" w:rsidRPr="00B91228" w:rsidRDefault="009C781C" w:rsidP="009C781C">
                  <w:pPr>
                    <w:pStyle w:val="address"/>
                    <w:rPr>
                      <w:color w:val="auto"/>
                      <w:szCs w:val="24"/>
                    </w:rPr>
                  </w:pPr>
                  <w:r>
                    <w:rPr>
                      <w:color w:val="auto"/>
                      <w:szCs w:val="16"/>
                    </w:rPr>
                    <w:t>____________________</w:t>
                  </w:r>
                </w:p>
                <w:p w:rsidR="009C781C" w:rsidRPr="00B91228" w:rsidRDefault="009C781C" w:rsidP="009C781C">
                  <w:pPr>
                    <w:pStyle w:val="address"/>
                    <w:rPr>
                      <w:color w:val="auto"/>
                      <w:szCs w:val="24"/>
                    </w:rPr>
                  </w:pPr>
                  <w:r>
                    <w:rPr>
                      <w:color w:val="auto"/>
                      <w:szCs w:val="16"/>
                    </w:rPr>
                    <w:t>____________________</w:t>
                  </w:r>
                </w:p>
                <w:p w:rsidR="001E5711" w:rsidRPr="009C781C" w:rsidRDefault="009C781C" w:rsidP="009C781C">
                  <w:pPr>
                    <w:pStyle w:val="address"/>
                    <w:rPr>
                      <w:color w:val="auto"/>
                      <w:szCs w:val="24"/>
                    </w:rPr>
                  </w:pPr>
                  <w:r>
                    <w:rPr>
                      <w:color w:val="auto"/>
                      <w:szCs w:val="16"/>
                    </w:rPr>
                    <w:t>____________________</w:t>
                  </w:r>
                </w:p>
              </w:txbxContent>
            </v:textbox>
            <w10:wrap anchorx="page" anchory="page"/>
          </v:shape>
        </w:pict>
      </w:r>
      <w:r w:rsidR="001E5711">
        <w:rPr>
          <w:noProof/>
        </w:rPr>
        <w:pict>
          <v:shape id="_x0000_s1251" type="#_x0000_t202" style="position:absolute;margin-left:426.75pt;margin-top:42.85pt;width:135.6pt;height:36.65pt;z-index:251654144;mso-position-horizontal-relative:page;mso-position-vertical-relative:page" o:regroupid="17" filled="f" stroked="f">
            <v:textbox style="mso-next-textbox:#_x0000_s1251;mso-fit-shape-to-text:t">
              <w:txbxContent>
                <w:p w:rsidR="00E26697" w:rsidRPr="00B91228" w:rsidRDefault="00E26697" w:rsidP="00E26697">
                  <w:pPr>
                    <w:pStyle w:val="ReturnAddress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______________________________</w:t>
                  </w:r>
                </w:p>
                <w:p w:rsidR="00E26697" w:rsidRPr="00B91228" w:rsidRDefault="00E26697" w:rsidP="00E26697">
                  <w:pPr>
                    <w:pStyle w:val="ReturnAddress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______________________________</w:t>
                  </w:r>
                </w:p>
                <w:p w:rsidR="001E5711" w:rsidRPr="00E26697" w:rsidRDefault="00E26697" w:rsidP="00E26697">
                  <w:pPr>
                    <w:pStyle w:val="ReturnAddress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______________________________</w:t>
                  </w:r>
                </w:p>
              </w:txbxContent>
            </v:textbox>
            <w10:wrap anchorx="page" anchory="page"/>
          </v:shape>
        </w:pict>
      </w:r>
      <w:r w:rsidR="001E5711">
        <w:rPr>
          <w:noProof/>
        </w:rPr>
        <w:pict>
          <v:rect id="_x0000_s1239" style="position:absolute;margin-left:715.4pt;margin-top:345.85pt;width:39.6pt;height:46.5pt;z-index:251653120;mso-position-horizontal-relative:page;mso-position-vertical-relative:page" o:regroupid="16" filled="f" strokecolor="#506475" strokeweight=".25pt">
            <w10:wrap anchorx="page" anchory="page"/>
          </v:rect>
        </w:pict>
      </w:r>
      <w:r w:rsidR="001E5711">
        <w:rPr>
          <w:noProof/>
        </w:rPr>
        <w:pict>
          <v:shape id="_x0000_s1237" type="#_x0000_t202" style="position:absolute;margin-left:578.45pt;margin-top:429.25pt;width:135.6pt;height:51.35pt;z-index:251652096;mso-position-horizontal-relative:page;mso-position-vertical-relative:page" o:regroupid="16" filled="f" stroked="f">
            <v:textbox style="mso-next-textbox:#_x0000_s1237;mso-fit-shape-to-text:t">
              <w:txbxContent>
                <w:p w:rsidR="00E26697" w:rsidRPr="00B91228" w:rsidRDefault="00E26697" w:rsidP="00E26697">
                  <w:pPr>
                    <w:pStyle w:val="address"/>
                    <w:rPr>
                      <w:color w:val="auto"/>
                      <w:szCs w:val="24"/>
                    </w:rPr>
                  </w:pPr>
                  <w:r>
                    <w:rPr>
                      <w:color w:val="auto"/>
                      <w:szCs w:val="16"/>
                    </w:rPr>
                    <w:t>____________________</w:t>
                  </w:r>
                </w:p>
                <w:p w:rsidR="00E26697" w:rsidRPr="00B91228" w:rsidRDefault="00E26697" w:rsidP="00E26697">
                  <w:pPr>
                    <w:pStyle w:val="address"/>
                    <w:rPr>
                      <w:color w:val="auto"/>
                      <w:szCs w:val="24"/>
                    </w:rPr>
                  </w:pPr>
                  <w:r>
                    <w:rPr>
                      <w:color w:val="auto"/>
                      <w:szCs w:val="16"/>
                    </w:rPr>
                    <w:t>____________________</w:t>
                  </w:r>
                </w:p>
                <w:p w:rsidR="001E5711" w:rsidRPr="00E26697" w:rsidRDefault="00E26697" w:rsidP="00E26697">
                  <w:pPr>
                    <w:pStyle w:val="address"/>
                    <w:rPr>
                      <w:color w:val="auto"/>
                      <w:szCs w:val="24"/>
                    </w:rPr>
                  </w:pPr>
                  <w:r>
                    <w:rPr>
                      <w:color w:val="auto"/>
                      <w:szCs w:val="16"/>
                    </w:rPr>
                    <w:t>____________________</w:t>
                  </w:r>
                </w:p>
              </w:txbxContent>
            </v:textbox>
            <w10:wrap anchorx="page" anchory="page"/>
          </v:shape>
        </w:pict>
      </w:r>
      <w:r w:rsidR="001E5711">
        <w:rPr>
          <w:noProof/>
        </w:rPr>
        <w:pict>
          <v:shape id="_x0000_s1236" type="#_x0000_t202" style="position:absolute;margin-left:426.75pt;margin-top:348.85pt;width:135.6pt;height:36.65pt;z-index:251651072;mso-position-horizontal-relative:page;mso-position-vertical-relative:page" o:regroupid="16" filled="f" stroked="f">
            <v:textbox style="mso-next-textbox:#_x0000_s1236;mso-fit-shape-to-text:t">
              <w:txbxContent>
                <w:p w:rsidR="00E26697" w:rsidRPr="00B91228" w:rsidRDefault="00E26697" w:rsidP="00E26697">
                  <w:pPr>
                    <w:pStyle w:val="ReturnAddress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______________________________</w:t>
                  </w:r>
                </w:p>
                <w:p w:rsidR="00E26697" w:rsidRPr="00B91228" w:rsidRDefault="00E26697" w:rsidP="00E26697">
                  <w:pPr>
                    <w:pStyle w:val="ReturnAddress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______________________________</w:t>
                  </w:r>
                </w:p>
                <w:p w:rsidR="001E5711" w:rsidRPr="00E26697" w:rsidRDefault="00E26697" w:rsidP="00E26697">
                  <w:pPr>
                    <w:pStyle w:val="ReturnAddress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______________________________</w:t>
                  </w:r>
                </w:p>
              </w:txbxContent>
            </v:textbox>
            <w10:wrap anchorx="page" anchory="page"/>
          </v:shape>
        </w:pict>
      </w:r>
      <w:r w:rsidR="00B91228">
        <w:t xml:space="preserve">           </w:t>
      </w:r>
    </w:p>
    <w:sectPr w:rsidR="007A2168" w:rsidSect="001E5711">
      <w:pgSz w:w="15840" w:h="12240" w:orient="landscape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7A2168"/>
    <w:rsid w:val="001E5711"/>
    <w:rsid w:val="004E7F64"/>
    <w:rsid w:val="00692B3B"/>
    <w:rsid w:val="0079027A"/>
    <w:rsid w:val="007A2168"/>
    <w:rsid w:val="009C781C"/>
    <w:rsid w:val="00A91D63"/>
    <w:rsid w:val="00B91228"/>
    <w:rsid w:val="00D104F7"/>
    <w:rsid w:val="00E26697"/>
    <w:rsid w:val="00F74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5711"/>
    <w:rPr>
      <w:rFonts w:ascii="Century Gothic" w:hAnsi="Century Gothic"/>
    </w:rPr>
  </w:style>
  <w:style w:type="paragraph" w:styleId="Heading1">
    <w:name w:val="heading 1"/>
    <w:basedOn w:val="Normal"/>
    <w:next w:val="Normal"/>
    <w:qFormat/>
    <w:rsid w:val="001E5711"/>
    <w:pPr>
      <w:spacing w:line="280" w:lineRule="exact"/>
      <w:jc w:val="right"/>
      <w:outlineLvl w:val="0"/>
    </w:pPr>
    <w:rPr>
      <w:color w:val="506475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1E5711"/>
    <w:pPr>
      <w:spacing w:line="280" w:lineRule="exact"/>
      <w:jc w:val="right"/>
      <w:outlineLvl w:val="1"/>
    </w:pPr>
    <w:rPr>
      <w:b/>
      <w:color w:val="50647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tyInformation">
    <w:name w:val="Party Information"/>
    <w:basedOn w:val="Normal"/>
    <w:rsid w:val="001E5711"/>
    <w:rPr>
      <w:color w:val="506475"/>
    </w:rPr>
  </w:style>
  <w:style w:type="character" w:customStyle="1" w:styleId="Heading2Char">
    <w:name w:val="Heading 2 Char"/>
    <w:basedOn w:val="DefaultParagraphFont"/>
    <w:link w:val="Heading2"/>
    <w:rsid w:val="001E5711"/>
    <w:rPr>
      <w:rFonts w:ascii="Century Gothic" w:hAnsi="Century Gothic"/>
      <w:b/>
      <w:color w:val="506475"/>
      <w:sz w:val="24"/>
      <w:szCs w:val="24"/>
      <w:lang w:val="en-US" w:eastAsia="en-US" w:bidi="ar-SA"/>
    </w:rPr>
  </w:style>
  <w:style w:type="paragraph" w:styleId="BalloonText">
    <w:name w:val="Balloon Text"/>
    <w:basedOn w:val="Normal"/>
    <w:semiHidden/>
    <w:rsid w:val="001E5711"/>
    <w:rPr>
      <w:rFonts w:ascii="Tahoma" w:hAnsi="Tahoma" w:cs="Tahoma"/>
      <w:sz w:val="16"/>
      <w:szCs w:val="16"/>
    </w:rPr>
  </w:style>
  <w:style w:type="paragraph" w:customStyle="1" w:styleId="InvitationalText">
    <w:name w:val="Invitational Text"/>
    <w:basedOn w:val="Normal"/>
    <w:rsid w:val="001E5711"/>
    <w:pPr>
      <w:spacing w:after="280" w:line="280" w:lineRule="exact"/>
      <w:jc w:val="right"/>
    </w:pPr>
    <w:rPr>
      <w:color w:val="506475"/>
      <w:sz w:val="24"/>
      <w:szCs w:val="24"/>
    </w:rPr>
  </w:style>
  <w:style w:type="paragraph" w:customStyle="1" w:styleId="ReturnAddress">
    <w:name w:val="Return Address"/>
    <w:basedOn w:val="Normal"/>
    <w:rsid w:val="001E5711"/>
    <w:rPr>
      <w:color w:val="506475"/>
      <w:sz w:val="16"/>
    </w:rPr>
  </w:style>
  <w:style w:type="paragraph" w:customStyle="1" w:styleId="address">
    <w:name w:val="address"/>
    <w:basedOn w:val="Normal"/>
    <w:rsid w:val="001E5711"/>
    <w:rPr>
      <w:b/>
      <w:color w:val="506475"/>
      <w:sz w:val="24"/>
    </w:rPr>
  </w:style>
  <w:style w:type="character" w:styleId="Hyperlink">
    <w:name w:val="Hyperlink"/>
    <w:basedOn w:val="DefaultParagraphFont"/>
    <w:rsid w:val="00F7458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orris\AppData\Roaming\Microsoft\Templates\Holiday%20party%20invitation%20postca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Holiday party invitation postcard</Template>
  <TotalTime>2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Avery Dennison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jmorris</dc:creator>
  <cp:lastModifiedBy>jmorris</cp:lastModifiedBy>
  <cp:revision>2</cp:revision>
  <cp:lastPrinted>2011-12-30T15:49:00Z</cp:lastPrinted>
  <dcterms:created xsi:type="dcterms:W3CDTF">2013-08-29T19:17:00Z</dcterms:created>
  <dcterms:modified xsi:type="dcterms:W3CDTF">2013-08-29T19:17:00Z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TC010128941033</vt:lpwstr>
  </property>
</Properties>
</file>